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13A" w:rsidRDefault="00F01AA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7800975</wp:posOffset>
            </wp:positionV>
            <wp:extent cx="12801600" cy="786003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0" t="8529" r="9517"/>
                    <a:stretch/>
                  </pic:blipFill>
                  <pic:spPr bwMode="auto">
                    <a:xfrm>
                      <a:off x="0" y="0"/>
                      <a:ext cx="12801600" cy="786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62A5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58pt;margin-top:453.75pt;width:132.75pt;height:36.4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" strokecolor="#00b050">
            <v:textbox>
              <w:txbxContent>
                <w:p w:rsidR="00335AD1" w:rsidRPr="00335AD1" w:rsidRDefault="00CE71C7" w:rsidP="00335AD1">
                  <w:pPr>
                    <w:jc w:val="center"/>
                    <w:rPr>
                      <w:b/>
                      <w:color w:val="00B050"/>
                      <w:sz w:val="52"/>
                      <w:szCs w:val="52"/>
                    </w:rPr>
                  </w:pPr>
                  <w:r>
                    <w:rPr>
                      <w:b/>
                      <w:color w:val="00B050"/>
                      <w:sz w:val="52"/>
                      <w:szCs w:val="52"/>
                    </w:rPr>
                    <w:t>39507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2852023" cy="78581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0543" t="8815" r="9458"/>
                    <a:stretch/>
                  </pic:blipFill>
                  <pic:spPr bwMode="auto">
                    <a:xfrm>
                      <a:off x="0" y="0"/>
                      <a:ext cx="12852083" cy="785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1AA4" w:rsidRDefault="00F01AA4"/>
    <w:p w:rsidR="00F01AA4" w:rsidRDefault="00F01AA4"/>
    <w:p w:rsidR="00F01AA4" w:rsidRDefault="00F01AA4"/>
    <w:p w:rsidR="00F01AA4" w:rsidRDefault="00F01AA4"/>
    <w:p w:rsidR="00F01AA4" w:rsidRDefault="00F01AA4"/>
    <w:sectPr w:rsidR="00F01AA4" w:rsidSect="00335AD1">
      <w:pgSz w:w="20160" w:h="24480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20"/>
  <w:characterSpacingControl w:val="doNotCompress"/>
  <w:compat/>
  <w:rsids>
    <w:rsidRoot w:val="00075718"/>
    <w:rsid w:val="00047C2D"/>
    <w:rsid w:val="00075718"/>
    <w:rsid w:val="00097C46"/>
    <w:rsid w:val="001C6BDA"/>
    <w:rsid w:val="001C7467"/>
    <w:rsid w:val="001D355A"/>
    <w:rsid w:val="0021612A"/>
    <w:rsid w:val="002A71F9"/>
    <w:rsid w:val="00335AD1"/>
    <w:rsid w:val="003D5131"/>
    <w:rsid w:val="00426AE3"/>
    <w:rsid w:val="00452142"/>
    <w:rsid w:val="004615B3"/>
    <w:rsid w:val="00562A51"/>
    <w:rsid w:val="00655787"/>
    <w:rsid w:val="00661190"/>
    <w:rsid w:val="006E0A57"/>
    <w:rsid w:val="00880D75"/>
    <w:rsid w:val="00977B44"/>
    <w:rsid w:val="00AD4A98"/>
    <w:rsid w:val="00AE043C"/>
    <w:rsid w:val="00B71418"/>
    <w:rsid w:val="00C902E5"/>
    <w:rsid w:val="00CD013A"/>
    <w:rsid w:val="00CD3007"/>
    <w:rsid w:val="00CE71C7"/>
    <w:rsid w:val="00D17D1A"/>
    <w:rsid w:val="00D35C5D"/>
    <w:rsid w:val="00D4262C"/>
    <w:rsid w:val="00DE2249"/>
    <w:rsid w:val="00DE337A"/>
    <w:rsid w:val="00E42ABC"/>
    <w:rsid w:val="00E9273D"/>
    <w:rsid w:val="00ED0DB5"/>
    <w:rsid w:val="00F01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A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AD1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6E0A5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\AppData\Local\Microsoft\Windows\Temporary%20Internet%20Files\Content.Outlook\UJHOPF2X\NuVet%20Brochure%20with%20order%20code%203950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7C8C2-B6B0-4687-A6E1-81691DF06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NuVet Brochure with order code 39507.dotx</Template>
  <TotalTime>43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</dc:creator>
  <cp:lastModifiedBy>Carl</cp:lastModifiedBy>
  <cp:revision>1</cp:revision>
  <cp:lastPrinted>2015-05-29T04:44:00Z</cp:lastPrinted>
  <dcterms:created xsi:type="dcterms:W3CDTF">2015-05-29T04:03:00Z</dcterms:created>
  <dcterms:modified xsi:type="dcterms:W3CDTF">2015-05-29T04:46:00Z</dcterms:modified>
</cp:coreProperties>
</file>